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54" w:rsidRDefault="00B97C54" w:rsidP="00DB3D75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3C6F">
        <w:rPr>
          <w:rFonts w:ascii="Times New Roman" w:hAnsi="Times New Roman"/>
          <w:b/>
          <w:bCs/>
          <w:color w:val="000000"/>
          <w:sz w:val="44"/>
          <w:szCs w:val="44"/>
          <w:lang w:eastAsia="ru-RU"/>
        </w:rPr>
        <w:t>«Обогащение словарного запаса дошкольников через дидактическую игру»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Слово — основная единица языка, и развитие речевого общения невозможно без расширения словарного запаса у ребенка. Необходимо показать ребенку, что каждый предмет, его свойства и действия имеют названия. Для этого необходимо научить ребенка правильно называть предметы, различать предметы по существенным признакам, выделять характерные признаки и качества, а также действия. Такое обучение проводится взрослым через игровую деятельность. Игры способствуют накоплению и обогащению словаря на основе знаний и представлений из окружающей ребенка жизни, активизации разных частей речи, не только имен существительных, но и глаголов, имен прилагательных, наречий.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данном возрастном этапе активный словарь детей рекомендуется обогащать:</w:t>
      </w:r>
    </w:p>
    <w:p w:rsidR="00B97C54" w:rsidRPr="006231B2" w:rsidRDefault="00B97C54" w:rsidP="00DB3D7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существительными – названиями предметов: игрушек, одежды, посуды, мебели, обуви, транспортом. Также знакомим детей с овощами, фруктами, домашними и дикими животными, их детенышами.</w:t>
      </w:r>
    </w:p>
    <w:p w:rsidR="00B97C54" w:rsidRPr="006231B2" w:rsidRDefault="00B97C54" w:rsidP="00DB3D7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глаголами - стирать, варить, мыть, резать, гладить, лечить, сажать и др.</w:t>
      </w:r>
    </w:p>
    <w:p w:rsidR="00B97C54" w:rsidRPr="006231B2" w:rsidRDefault="00B97C54" w:rsidP="00DB3D7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прилагательными (большой, маленький, красный, желтый, зеленый, синий, горячий, холодный, сладкий, кислый, круглый и др);</w:t>
      </w:r>
    </w:p>
    <w:p w:rsidR="00B97C54" w:rsidRPr="006231B2" w:rsidRDefault="00B97C54" w:rsidP="00DB3D7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наречиями (там, здесь, тут, низко, высоко и др).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Следующие игры направлены на подведение ребенка к пониманию значения слова, обогащение его речи смысловым содержанием, т. е. на качественное развитие словаря.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  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«Угадай игрушку»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Данная игра поможет сформировать у ребенка умение находить предмет, ориентируясь на его признаки.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показывает 3—4 игрушки. Ребенок называет их. Взрослый рассказывает о каждой игрушке, называя внешние признаки: «Это мягкая игрушка. Она серая, хвостик короткий, уши длинные, любит морковку. Угадай, что это за игрушка?». Также взрослый описывает другие игрушки, ребенок называет их.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37B4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2.jpg" style="width:362.25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">
            <v:imagedata r:id="rId7" o:title=""/>
            <o:lock v:ext="edit" aspectratio="f"/>
          </v:shape>
        </w:pic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  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Игра «Чудесный мешочек»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Данная игра учит ребенка выделять и называть признаки предмета.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достает по одному предмету (например, фрукт) из чудесного мешочка, называет его: «Это груша, она желтая, сладкая, вкусная». Так взрослый описывает 3-4 фрукта. Затем взрослый предлагает ребенку ответить на вопрос: «Груша какая?»  Ребенок называет признаки: «Она желтая, сладкая».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 такому же принципу игра проводится с овощами или другими предметами.  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37B4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26" type="#_x0000_t75" alt="3.jpg" style="width:196.5pt;height:19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">
            <v:imagedata r:id="rId8" o:title=""/>
            <o:lock v:ext="edit" aspectratio="f"/>
          </v:shape>
        </w:pic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«Исправь ошибку»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Данная игра учит ребенка определять несоответствие изображенных на рисунке признаков знакомых объектов и называть их.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предлагает ребенку найти неточности в картинках и затем нарисовать предметы правильно совместно с взрослым.   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37B4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27" type="#_x0000_t75" alt="6.jpg" style="width:141pt;height:29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">
            <v:imagedata r:id="rId9" o:title=""/>
            <o:lock v:ext="edit" aspectratio="f"/>
          </v:shape>
        </w:pic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  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Pr="000C2A86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C2A8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«Угадай, что это?»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Данная игра формирует умение ориентироваться на основные признаки описываемого объекта.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Первый вариант. Взрослый описывает предмет и предлагает ребенку отгадать, о каких предметах говорится в этих описаниях.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Например: «Круглое, зелёное, сладкое. Угадай, что это?»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Ребенок отвечает: «Это яблоко».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Второй вариант. Ребенок описывает предмет, взрослый называет описанный ребенком предмет.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37B4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" o:spid="_x0000_i1028" type="#_x0000_t75" alt="4.jpg" style="width:180pt;height:27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">
            <v:imagedata r:id="rId10" o:title=""/>
            <o:lock v:ext="edit" aspectratio="f"/>
          </v:shape>
        </w:pict>
      </w:r>
    </w:p>
    <w:p w:rsidR="00B97C54" w:rsidRPr="006231B2" w:rsidRDefault="00B97C54" w:rsidP="00DB3D75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Pr="000C2A86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C2A8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«Сравни мишку и мышку»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Данная игра учит ребенка сравнивать разных животных, выделяя противоположные признаки.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предлагает рассмотреть мишку и мышку.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«Мишка большой, а мышка какая? Маленькая. Еще, какой мишка? Толстый, косолапый. Мышка какая? Маленькая, серенькая, быстрая. Мишка любит есть мед, малину, а мышка любит есть сыр»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Ребенок отвечает на вопросы взрослого: «Кто большой? Кто любит сыр? Кто косолапый? Кто маленький?»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37B4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9" type="#_x0000_t75" alt="5.jpg" style="width:199.5pt;height:16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">
            <v:imagedata r:id="rId11" o:title=""/>
            <o:lock v:ext="edit" aspectratio="f"/>
          </v:shape>
        </w:pic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   </w:t>
      </w:r>
    </w:p>
    <w:p w:rsidR="00B97C54" w:rsidRPr="000C2A86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C2A8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«У кого, какая игрушка?»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Игра учит определять и называть признаки животных по образцу взрослого.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берет себе одну игрушку (медведя), а ребенку дает зайца. И начинается игра: «У меня медведь. А у тебя?». Ребенок: «А у меня заяц».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Взрослый: «У медведя коричневая шубка». Ребенок: «А у зайца белая шубка».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Взрослый: «У меня медведь большой». Ребенок: «У меня заяц маленький».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6" type="#_x0000_t75" alt="7.jpg" style="position:absolute;left:0;text-align:left;margin-left:146.5pt;margin-top:20.1pt;width:129.1pt;height:210.7pt;z-index: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">
            <v:imagedata r:id="rId12" o:title=""/>
            <o:lock v:ext="edit" aspectratio="f"/>
          </v:shape>
        </w:pict>
      </w: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Взрослый: «У медведя маленькие уши». Ребенок: «А у зайца длинные уши».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 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Pr="000C2A86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C2A8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«В гостях у матрешек»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 помощью данной игры взрослый учит ребенка обращать внимание на слова, близкие и противоположные по смыслу.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предлагает отправиться в гости к матрешкам. Одна матрешка большая, а другая маленькая. Матрешки приглашают пойти погулять. Большая матрешка пошла по широкой дороге, а маленькая матрешка по узкой дороге. Вдруг начался дождь, большая матрешка взяла большой зонтик, а маленькая матрешка маленький зонтик. Дождик закончился, они пришли домой, стали рисовать. Большая матрешка взяла длинный карандаш, а маленькая взяла короткий карандаш. Большая матрешка нарисовала большой мяч, а маленькая, какой мяч нарисовала? (Маленький). Потом матрешки стали пить чай. Взрослый спрашивает у ребенка: «Какую чашку возьмет большая матрешка?» (Большую чашку). «Какую чашку возьмет маленькая матрешка?» (Маленькую чашку). Наступил вечер, и матрешки легли спать, большая матрешка кладет одежду в большой шкаф, а маленькая матрешка в какой шкаф? Какая кровать у большой матрешки, а какая у маленькой? Ребенок отвечает на вопросы.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7" type="#_x0000_t75" alt="8.jpg" style="position:absolute;left:0;text-align:left;margin-left:78.25pt;margin-top:-7pt;width:309.6pt;height:304.8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">
            <v:imagedata r:id="rId13" o:title=""/>
            <o:lock v:ext="edit" aspectratio="f"/>
          </v:shape>
        </w:pic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   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7C54" w:rsidRPr="000C2A86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C2A8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«Назови одним словом»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Данная игра формирует представление у ребенка об обобщающих словах.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 предлагает ребенку вспомнить, на чем спали матрешки? Куда они складывали свою одежду? На чем они сидели, когда рисовали? Взрослый рассказывает: кровать, шкаф, стул – это мебель. Спрашивает у ребенка: «шкаф, кровать, стул - как назвать эти предметы одним словом?» (Мебель). «Какая мебель у тебя в комнате (дома)?» Ребенок перечисляет предметы мебели.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Взрослый: «Сели матрешки за стол. Там стоят чашки, блюдца, ложки – это посуда. Какая посуда у нас на кухне?» Ребенок перечисляет предметы посуды. «Наши матрешки любят играть. Что им для этого нужно?» Ребенок отвечает: «игрушки». «Назови, какие игрушки ты знаешь? Какие у тебя любимые игрушки?»</w:t>
      </w: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alt="9.jpg" style="position:absolute;left:0;text-align:left;margin-left:119.7pt;margin-top:.05pt;width:240pt;height:214.5pt;z-index:251656704;visibility:visible">
            <v:imagedata r:id="rId14" o:title=""/>
          </v:shape>
        </w:pict>
      </w: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Pr="006231B2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>    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231B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игре часто сложное задание становится доступным. Не отвечайте отказом на просьбу ребенка поиграть, предложите ему игру сами. Играйте в игры и развивайте речь. </w:t>
      </w:r>
    </w:p>
    <w:p w:rsidR="00B97C54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97C54" w:rsidRPr="00DB3D75" w:rsidRDefault="00B97C54" w:rsidP="00DB3D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C2A8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Успехов Вам!</w:t>
      </w:r>
    </w:p>
    <w:sectPr w:rsidR="00B97C54" w:rsidRPr="00DB3D75" w:rsidSect="00DB3D75">
      <w:footerReference w:type="default" r:id="rId15"/>
      <w:pgSz w:w="11906" w:h="16838"/>
      <w:pgMar w:top="993" w:right="850" w:bottom="1134" w:left="1701" w:header="708" w:footer="708" w:gutter="0"/>
      <w:pgBorders w:offsetFrom="page">
        <w:top w:val="checkedBarColor" w:sz="30" w:space="24" w:color="auto"/>
        <w:left w:val="checkedBarColor" w:sz="30" w:space="24" w:color="auto"/>
        <w:bottom w:val="checkedBarColor" w:sz="30" w:space="24" w:color="auto"/>
        <w:right w:val="checkedBarColor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C54" w:rsidRDefault="00B97C54" w:rsidP="006231B2">
      <w:pPr>
        <w:spacing w:after="0" w:line="240" w:lineRule="auto"/>
      </w:pPr>
      <w:r>
        <w:separator/>
      </w:r>
    </w:p>
  </w:endnote>
  <w:endnote w:type="continuationSeparator" w:id="0">
    <w:p w:rsidR="00B97C54" w:rsidRDefault="00B97C54" w:rsidP="0062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54" w:rsidRDefault="00B97C54">
    <w:pPr>
      <w:pStyle w:val="Footer"/>
      <w:jc w:val="right"/>
    </w:pPr>
    <w:fldSimple w:instr="PAGE   \* MERGEFORMAT">
      <w:r>
        <w:rPr>
          <w:noProof/>
        </w:rPr>
        <w:t>7</w:t>
      </w:r>
    </w:fldSimple>
  </w:p>
  <w:p w:rsidR="00B97C54" w:rsidRDefault="00B97C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C54" w:rsidRDefault="00B97C54" w:rsidP="006231B2">
      <w:pPr>
        <w:spacing w:after="0" w:line="240" w:lineRule="auto"/>
      </w:pPr>
      <w:r>
        <w:separator/>
      </w:r>
    </w:p>
  </w:footnote>
  <w:footnote w:type="continuationSeparator" w:id="0">
    <w:p w:rsidR="00B97C54" w:rsidRDefault="00B97C54" w:rsidP="00623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287C"/>
    <w:multiLevelType w:val="multilevel"/>
    <w:tmpl w:val="A82A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09A0"/>
    <w:rsid w:val="000C2A86"/>
    <w:rsid w:val="00461AAA"/>
    <w:rsid w:val="004C4E0A"/>
    <w:rsid w:val="0055531F"/>
    <w:rsid w:val="006231B2"/>
    <w:rsid w:val="00624B51"/>
    <w:rsid w:val="007C7FB1"/>
    <w:rsid w:val="007F3C6F"/>
    <w:rsid w:val="008609A0"/>
    <w:rsid w:val="00937B48"/>
    <w:rsid w:val="00AF08B9"/>
    <w:rsid w:val="00B97C54"/>
    <w:rsid w:val="00C429EF"/>
    <w:rsid w:val="00DB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B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2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231B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2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231B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5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5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0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7</Pages>
  <Words>877</Words>
  <Characters>5001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kvazar</dc:creator>
  <cp:keywords/>
  <dc:description/>
  <cp:lastModifiedBy>Ирина</cp:lastModifiedBy>
  <cp:revision>3</cp:revision>
  <dcterms:created xsi:type="dcterms:W3CDTF">2020-05-22T03:08:00Z</dcterms:created>
  <dcterms:modified xsi:type="dcterms:W3CDTF">2021-09-22T17:58:00Z</dcterms:modified>
</cp:coreProperties>
</file>